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E3DFE" w14:textId="54B87311" w:rsidR="00771DEA" w:rsidRPr="007725D2" w:rsidRDefault="00771DEA" w:rsidP="00771DEA">
      <w:pPr>
        <w:jc w:val="center"/>
        <w:rPr>
          <w:rFonts w:ascii="Times New Roman Bold" w:hAnsi="Times New Roman Bold"/>
          <w:b/>
          <w:caps/>
          <w:sz w:val="28"/>
          <w:szCs w:val="28"/>
        </w:rPr>
      </w:pPr>
      <w:r w:rsidRPr="007725D2">
        <w:rPr>
          <w:rFonts w:ascii="Times New Roman Bold" w:hAnsi="Times New Roman Bold"/>
          <w:b/>
          <w:caps/>
          <w:sz w:val="28"/>
          <w:szCs w:val="28"/>
        </w:rPr>
        <w:t xml:space="preserve">ENTER </w:t>
      </w:r>
      <w:bookmarkStart w:id="0" w:name="_GoBack"/>
      <w:bookmarkEnd w:id="0"/>
      <w:r w:rsidRPr="007725D2">
        <w:rPr>
          <w:rFonts w:ascii="Times New Roman Bold" w:hAnsi="Times New Roman Bold"/>
          <w:b/>
          <w:caps/>
          <w:sz w:val="28"/>
          <w:szCs w:val="28"/>
        </w:rPr>
        <w:t>TITLE HERE- ALL CAPS; 14PT</w:t>
      </w:r>
      <w:r w:rsidR="00956574">
        <w:rPr>
          <w:rFonts w:ascii="Times New Roman Bold" w:hAnsi="Times New Roman Bold"/>
          <w:b/>
          <w:caps/>
          <w:sz w:val="28"/>
          <w:szCs w:val="28"/>
        </w:rPr>
        <w:t xml:space="preserve"> TIMES NEW </w:t>
      </w:r>
      <w:r w:rsidRPr="007725D2">
        <w:rPr>
          <w:rFonts w:ascii="Times New Roman Bold" w:hAnsi="Times New Roman Bold"/>
          <w:b/>
          <w:caps/>
          <w:sz w:val="28"/>
          <w:szCs w:val="28"/>
        </w:rPr>
        <w:t>ROMAN;</w:t>
      </w:r>
    </w:p>
    <w:p w14:paraId="6D7D1163" w14:textId="77777777" w:rsidR="00771DEA" w:rsidRPr="007725D2" w:rsidRDefault="00771DEA" w:rsidP="00771DEA">
      <w:pPr>
        <w:jc w:val="center"/>
        <w:rPr>
          <w:rFonts w:ascii="Times New Roman Bold" w:hAnsi="Times New Roman Bold"/>
          <w:b/>
          <w:caps/>
          <w:sz w:val="28"/>
          <w:szCs w:val="28"/>
        </w:rPr>
      </w:pPr>
      <w:r w:rsidRPr="007725D2">
        <w:rPr>
          <w:rFonts w:ascii="Times New Roman Bold" w:hAnsi="Times New Roman Bold"/>
          <w:b/>
          <w:caps/>
          <w:sz w:val="28"/>
          <w:szCs w:val="28"/>
        </w:rPr>
        <w:t>BOLD AND CENTERED</w:t>
      </w:r>
    </w:p>
    <w:p w14:paraId="7210F42E" w14:textId="77777777" w:rsidR="00771DEA" w:rsidRDefault="00771DEA" w:rsidP="00771DEA">
      <w:pPr>
        <w:jc w:val="center"/>
        <w:rPr>
          <w:b/>
          <w:sz w:val="28"/>
          <w:szCs w:val="28"/>
        </w:rPr>
      </w:pPr>
    </w:p>
    <w:p w14:paraId="0F74743D" w14:textId="77777777" w:rsidR="00771DEA" w:rsidRPr="00376DD0" w:rsidRDefault="00771DEA" w:rsidP="00771DEA">
      <w:pPr>
        <w:jc w:val="center"/>
        <w:rPr>
          <w:sz w:val="24"/>
          <w:szCs w:val="24"/>
        </w:rPr>
      </w:pPr>
      <w:r w:rsidRPr="00376DD0">
        <w:rPr>
          <w:sz w:val="24"/>
          <w:szCs w:val="24"/>
        </w:rPr>
        <w:t>Author(s) name [this section 12pt New Times Roman; centered; not bold], Ph.D.</w:t>
      </w:r>
    </w:p>
    <w:p w14:paraId="019BEE74" w14:textId="77777777" w:rsidR="00771DEA" w:rsidRPr="00376DD0" w:rsidRDefault="00771DEA" w:rsidP="00771DEA">
      <w:pPr>
        <w:jc w:val="center"/>
        <w:rPr>
          <w:sz w:val="24"/>
          <w:szCs w:val="24"/>
        </w:rPr>
      </w:pPr>
      <w:r w:rsidRPr="00376DD0">
        <w:rPr>
          <w:sz w:val="24"/>
          <w:szCs w:val="24"/>
        </w:rPr>
        <w:t>Company 1</w:t>
      </w:r>
    </w:p>
    <w:p w14:paraId="561784A6" w14:textId="74CB92DB" w:rsidR="00771DEA" w:rsidRPr="00376DD0" w:rsidRDefault="00BC50B7" w:rsidP="00771DEA">
      <w:pPr>
        <w:jc w:val="center"/>
        <w:rPr>
          <w:sz w:val="24"/>
          <w:szCs w:val="24"/>
        </w:rPr>
      </w:pPr>
      <w:r>
        <w:rPr>
          <w:sz w:val="24"/>
          <w:szCs w:val="24"/>
        </w:rPr>
        <w:t>S</w:t>
      </w:r>
      <w:r w:rsidR="00771DEA" w:rsidRPr="00376DD0">
        <w:rPr>
          <w:sz w:val="24"/>
          <w:szCs w:val="24"/>
        </w:rPr>
        <w:t>T, Country</w:t>
      </w:r>
    </w:p>
    <w:p w14:paraId="5F48AA19" w14:textId="77777777" w:rsidR="00771DEA" w:rsidRPr="00376DD0" w:rsidRDefault="00771DEA" w:rsidP="00771DEA">
      <w:pPr>
        <w:jc w:val="center"/>
        <w:rPr>
          <w:sz w:val="24"/>
          <w:szCs w:val="24"/>
        </w:rPr>
      </w:pPr>
      <w:r w:rsidRPr="00376DD0">
        <w:rPr>
          <w:sz w:val="24"/>
          <w:szCs w:val="24"/>
        </w:rPr>
        <w:t xml:space="preserve">Email(s) </w:t>
      </w:r>
      <w:r w:rsidR="00976886">
        <w:rPr>
          <w:sz w:val="24"/>
          <w:szCs w:val="24"/>
        </w:rPr>
        <w:t xml:space="preserve">REQUIRED (only one email is required for each paper; others optional) </w:t>
      </w:r>
      <w:r w:rsidRPr="00376DD0">
        <w:rPr>
          <w:sz w:val="24"/>
          <w:szCs w:val="24"/>
        </w:rPr>
        <w:t>-</w:t>
      </w:r>
      <w:r w:rsidR="00976886">
        <w:rPr>
          <w:sz w:val="24"/>
          <w:szCs w:val="24"/>
        </w:rPr>
        <w:t xml:space="preserve"> </w:t>
      </w:r>
      <w:r w:rsidRPr="00B655D9">
        <w:rPr>
          <w:i/>
          <w:sz w:val="24"/>
          <w:szCs w:val="24"/>
        </w:rPr>
        <w:t>no hyperlinks</w:t>
      </w:r>
    </w:p>
    <w:p w14:paraId="01B26591" w14:textId="77777777" w:rsidR="00771DEA" w:rsidRPr="00376DD0" w:rsidRDefault="00771DEA" w:rsidP="00771DEA">
      <w:pPr>
        <w:jc w:val="center"/>
        <w:rPr>
          <w:sz w:val="24"/>
          <w:szCs w:val="24"/>
        </w:rPr>
      </w:pPr>
    </w:p>
    <w:p w14:paraId="33EF0F0B" w14:textId="77777777" w:rsidR="00771DEA" w:rsidRPr="00376DD0" w:rsidRDefault="00771DEA" w:rsidP="00771DEA">
      <w:pPr>
        <w:jc w:val="center"/>
        <w:rPr>
          <w:sz w:val="24"/>
          <w:szCs w:val="24"/>
        </w:rPr>
      </w:pPr>
      <w:r w:rsidRPr="00376DD0">
        <w:rPr>
          <w:sz w:val="24"/>
          <w:szCs w:val="24"/>
        </w:rPr>
        <w:t>Author(s) name [this section 12pt New Times Roman; centered; not bold], Ph.D., P.E.</w:t>
      </w:r>
    </w:p>
    <w:p w14:paraId="7520E8A5" w14:textId="77777777" w:rsidR="00771DEA" w:rsidRPr="00376DD0" w:rsidRDefault="00771DEA" w:rsidP="00771DEA">
      <w:pPr>
        <w:jc w:val="center"/>
        <w:rPr>
          <w:sz w:val="24"/>
          <w:szCs w:val="24"/>
        </w:rPr>
      </w:pPr>
      <w:r w:rsidRPr="00376DD0">
        <w:rPr>
          <w:sz w:val="24"/>
          <w:szCs w:val="24"/>
        </w:rPr>
        <w:t>Company 1</w:t>
      </w:r>
    </w:p>
    <w:p w14:paraId="0A89F602" w14:textId="40CDC97B" w:rsidR="00771DEA" w:rsidRPr="00376DD0" w:rsidRDefault="00771DEA" w:rsidP="00771DEA">
      <w:pPr>
        <w:jc w:val="center"/>
        <w:rPr>
          <w:sz w:val="24"/>
          <w:szCs w:val="24"/>
        </w:rPr>
      </w:pPr>
      <w:r w:rsidRPr="00376DD0">
        <w:rPr>
          <w:sz w:val="24"/>
          <w:szCs w:val="24"/>
        </w:rPr>
        <w:t>ST, Country</w:t>
      </w:r>
    </w:p>
    <w:p w14:paraId="69AF6C23" w14:textId="77777777" w:rsidR="00771DEA" w:rsidRDefault="00771DEA" w:rsidP="00771DEA">
      <w:pPr>
        <w:jc w:val="center"/>
        <w:rPr>
          <w:i/>
          <w:sz w:val="24"/>
          <w:szCs w:val="24"/>
        </w:rPr>
      </w:pPr>
      <w:r w:rsidRPr="00376DD0">
        <w:rPr>
          <w:sz w:val="24"/>
          <w:szCs w:val="24"/>
        </w:rPr>
        <w:t xml:space="preserve">Email(s) </w:t>
      </w:r>
      <w:r w:rsidR="00976886">
        <w:rPr>
          <w:sz w:val="24"/>
          <w:szCs w:val="24"/>
        </w:rPr>
        <w:t xml:space="preserve">REQUIRED (only one email is required for each paper; others optional) </w:t>
      </w:r>
      <w:r w:rsidR="00976886" w:rsidRPr="00376DD0">
        <w:rPr>
          <w:sz w:val="24"/>
          <w:szCs w:val="24"/>
        </w:rPr>
        <w:t>-</w:t>
      </w:r>
      <w:r w:rsidR="00976886">
        <w:rPr>
          <w:sz w:val="24"/>
          <w:szCs w:val="24"/>
        </w:rPr>
        <w:t xml:space="preserve"> </w:t>
      </w:r>
      <w:r w:rsidR="00976886" w:rsidRPr="00B655D9">
        <w:rPr>
          <w:i/>
          <w:sz w:val="24"/>
          <w:szCs w:val="24"/>
        </w:rPr>
        <w:t>no hyperlinks</w:t>
      </w:r>
      <w:r>
        <w:rPr>
          <w:i/>
          <w:sz w:val="24"/>
          <w:szCs w:val="24"/>
        </w:rPr>
        <w:t xml:space="preserve"> </w:t>
      </w:r>
    </w:p>
    <w:p w14:paraId="09D46A83" w14:textId="77777777" w:rsidR="00771DEA" w:rsidRDefault="00771DEA" w:rsidP="00771DEA">
      <w:pPr>
        <w:jc w:val="center"/>
        <w:rPr>
          <w:i/>
          <w:sz w:val="24"/>
          <w:szCs w:val="24"/>
        </w:rPr>
      </w:pPr>
    </w:p>
    <w:p w14:paraId="3506D75E" w14:textId="77777777" w:rsidR="00771DEA" w:rsidRDefault="00771DEA" w:rsidP="00771DEA">
      <w:pPr>
        <w:rPr>
          <w:rFonts w:ascii="Times New Roman Bold" w:hAnsi="Times New Roman Bold"/>
          <w:b/>
          <w:caps/>
        </w:rPr>
        <w:sectPr w:rsidR="00771DEA" w:rsidSect="00EB5836">
          <w:pgSz w:w="12240" w:h="15840"/>
          <w:pgMar w:top="1080" w:right="1080" w:bottom="1080" w:left="1080" w:header="720" w:footer="720" w:gutter="0"/>
          <w:cols w:space="720"/>
          <w:docGrid w:linePitch="360"/>
        </w:sectPr>
      </w:pPr>
    </w:p>
    <w:p w14:paraId="6280F854" w14:textId="77777777" w:rsidR="00771DEA" w:rsidRPr="007725D2" w:rsidRDefault="00771DEA" w:rsidP="00771DEA">
      <w:pPr>
        <w:rPr>
          <w:rFonts w:ascii="Times New Roman Bold" w:hAnsi="Times New Roman Bold"/>
          <w:b/>
          <w:caps/>
        </w:rPr>
      </w:pPr>
      <w:r w:rsidRPr="007725D2">
        <w:rPr>
          <w:rFonts w:ascii="Times New Roman Bold" w:hAnsi="Times New Roman Bold"/>
          <w:b/>
          <w:caps/>
        </w:rPr>
        <w:t>ABSTRACT</w:t>
      </w:r>
    </w:p>
    <w:p w14:paraId="08C39DCA" w14:textId="77777777" w:rsidR="00771DEA" w:rsidRPr="002C54D0" w:rsidRDefault="00771DEA" w:rsidP="00771DEA">
      <w:pPr>
        <w:jc w:val="both"/>
        <w:rPr>
          <w:lang w:val="fr-FR"/>
        </w:rPr>
      </w:pPr>
      <w:r>
        <w:t xml:space="preserve">Paragraph 1 </w:t>
      </w:r>
      <w:r w:rsidRPr="006B0241">
        <w:t>Insert text here.</w:t>
      </w:r>
      <w:r>
        <w:t xml:space="preserve"> Text is justified. Space between columns is [.25]. </w:t>
      </w:r>
      <w:r w:rsidRPr="002C54D0">
        <w:t xml:space="preserve">Text continues.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</w:t>
      </w:r>
      <w:r w:rsidRPr="002C54D0">
        <w:rPr>
          <w:lang w:val="fr-FR"/>
        </w:rPr>
        <w:t xml:space="preserve">Text continues. </w:t>
      </w:r>
      <w:r w:rsidRPr="0017359C">
        <w:rPr>
          <w:lang w:val="fr-FR"/>
        </w:rPr>
        <w:t>Text continues. Text continues. Text continues.</w:t>
      </w:r>
      <w:r w:rsidRPr="002C54D0">
        <w:rPr>
          <w:lang w:val="fr-FR"/>
        </w:rPr>
        <w:t xml:space="preserve">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 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 xml:space="preserve">Text </w:t>
      </w:r>
      <w:proofErr w:type="gramStart"/>
      <w:r w:rsidRPr="0017359C">
        <w:rPr>
          <w:lang w:val="fr-FR"/>
        </w:rPr>
        <w:t>continues.Text</w:t>
      </w:r>
      <w:proofErr w:type="gramEnd"/>
      <w:r w:rsidRPr="0017359C">
        <w:rPr>
          <w:lang w:val="fr-FR"/>
        </w:rPr>
        <w:t xml:space="preserve"> continues. Text continues. Text continues. 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 </w:t>
      </w:r>
      <w:r w:rsidRPr="0017359C">
        <w:rPr>
          <w:lang w:val="fr-FR"/>
        </w:rPr>
        <w:t>Text continues. 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 Text continues. 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 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 Text continues. Text continues.</w:t>
      </w:r>
      <w:r w:rsidRPr="00FE4358">
        <w:rPr>
          <w:lang w:val="fr-FR"/>
        </w:rPr>
        <w:t xml:space="preserve">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</w:t>
      </w:r>
    </w:p>
    <w:p w14:paraId="5388F7BE" w14:textId="77777777" w:rsidR="00771DEA" w:rsidRPr="0017359C" w:rsidRDefault="00771DEA" w:rsidP="00771DEA">
      <w:pPr>
        <w:rPr>
          <w:lang w:val="fr-FR"/>
        </w:rPr>
      </w:pPr>
    </w:p>
    <w:p w14:paraId="4895180D" w14:textId="77777777" w:rsidR="00771DEA" w:rsidRPr="002C54D0" w:rsidRDefault="00771DEA" w:rsidP="00771DEA">
      <w:pPr>
        <w:jc w:val="both"/>
      </w:pPr>
      <w:r w:rsidRPr="00FE4358">
        <w:rPr>
          <w:lang w:val="fr-FR"/>
        </w:rPr>
        <w:t xml:space="preserve">Paragraph 2 </w:t>
      </w:r>
      <w:r w:rsidRPr="0017359C">
        <w:rPr>
          <w:lang w:val="fr-FR"/>
        </w:rPr>
        <w:t>Text continues. Text continues.</w:t>
      </w:r>
      <w:r>
        <w:rPr>
          <w:lang w:val="fr-FR"/>
        </w:rPr>
        <w:t xml:space="preserve"> </w:t>
      </w:r>
      <w:r w:rsidRPr="00FE4358">
        <w:rPr>
          <w:lang w:val="fr-FR"/>
        </w:rPr>
        <w:t>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 Text continues. 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 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 Text continues. Text continues. 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 </w:t>
      </w:r>
      <w:r w:rsidRPr="0017359C">
        <w:rPr>
          <w:lang w:val="fr-FR"/>
        </w:rPr>
        <w:t>Text continues. 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 xml:space="preserve">Text continues. </w:t>
      </w:r>
      <w:r w:rsidRPr="002C54D0">
        <w:t>Text continues. Text continues. Text continues. Text</w:t>
      </w:r>
    </w:p>
    <w:p w14:paraId="1AC8975F" w14:textId="77777777" w:rsidR="00771DEA" w:rsidRPr="002C54D0" w:rsidRDefault="00771DEA" w:rsidP="00771DEA"/>
    <w:p w14:paraId="1C63D987" w14:textId="77777777" w:rsidR="00771DEA" w:rsidRDefault="00771DEA" w:rsidP="00771DEA">
      <w:r w:rsidRPr="00FE4358">
        <w:t xml:space="preserve">Key words: Insert here to aid in searches. </w:t>
      </w:r>
    </w:p>
    <w:p w14:paraId="3D9CC47E" w14:textId="77777777" w:rsidR="00771DEA" w:rsidRDefault="00771DEA" w:rsidP="00771DEA"/>
    <w:p w14:paraId="422AF54F" w14:textId="77777777" w:rsidR="00771DEA" w:rsidRPr="007725D2" w:rsidRDefault="00771DEA" w:rsidP="00771DEA">
      <w:pPr>
        <w:rPr>
          <w:rFonts w:ascii="Times New Roman Bold" w:hAnsi="Times New Roman Bold"/>
          <w:b/>
          <w:caps/>
          <w:lang w:val="fr-FR"/>
        </w:rPr>
      </w:pPr>
      <w:r w:rsidRPr="007725D2">
        <w:rPr>
          <w:rFonts w:ascii="Times New Roman Bold" w:hAnsi="Times New Roman Bold"/>
          <w:b/>
          <w:caps/>
          <w:lang w:val="fr-FR"/>
        </w:rPr>
        <w:t>INTRODUCTION</w:t>
      </w:r>
    </w:p>
    <w:p w14:paraId="0511A1E2" w14:textId="77777777" w:rsidR="00771DEA" w:rsidRPr="002C54D0" w:rsidRDefault="00771DEA" w:rsidP="00771DEA">
      <w:pPr>
        <w:jc w:val="both"/>
      </w:pPr>
      <w:r w:rsidRPr="0017359C">
        <w:rPr>
          <w:lang w:val="fr-FR"/>
        </w:rPr>
        <w:t>Text continues. Text continues.</w:t>
      </w:r>
      <w:r>
        <w:rPr>
          <w:lang w:val="fr-FR"/>
        </w:rPr>
        <w:t xml:space="preserve"> </w:t>
      </w:r>
      <w:r w:rsidRPr="00FE4358">
        <w:rPr>
          <w:lang w:val="fr-FR"/>
        </w:rPr>
        <w:t>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 Text continues. 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 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 Text continues. Text continues. 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 xml:space="preserve">Text </w:t>
      </w:r>
      <w:proofErr w:type="gramStart"/>
      <w:r w:rsidRPr="0017359C">
        <w:rPr>
          <w:lang w:val="fr-FR"/>
        </w:rPr>
        <w:t>continues</w:t>
      </w:r>
      <w:r>
        <w:rPr>
          <w:lang w:val="fr-FR"/>
        </w:rPr>
        <w:t>[</w:t>
      </w:r>
      <w:proofErr w:type="gramEnd"/>
      <w:r>
        <w:rPr>
          <w:lang w:val="fr-FR"/>
        </w:rPr>
        <w:t>1]</w:t>
      </w:r>
      <w:r w:rsidRPr="0017359C">
        <w:rPr>
          <w:lang w:val="fr-FR"/>
        </w:rPr>
        <w:t>.</w:t>
      </w:r>
      <w:r>
        <w:rPr>
          <w:lang w:val="fr-FR"/>
        </w:rPr>
        <w:t xml:space="preserve">  </w:t>
      </w:r>
      <w:r w:rsidRPr="0017359C">
        <w:rPr>
          <w:lang w:val="fr-FR"/>
        </w:rPr>
        <w:t>Text continues. 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 xml:space="preserve">Text continues. </w:t>
      </w:r>
      <w:r w:rsidRPr="002C54D0">
        <w:t xml:space="preserve">Text continues. Text continues. Text continues.  </w:t>
      </w:r>
    </w:p>
    <w:p w14:paraId="107C07D6" w14:textId="77777777" w:rsidR="00771DEA" w:rsidRDefault="00771DEA" w:rsidP="00771DEA">
      <w:pPr>
        <w:jc w:val="both"/>
        <w:rPr>
          <w:b/>
        </w:rPr>
      </w:pPr>
    </w:p>
    <w:p w14:paraId="01456115" w14:textId="77777777" w:rsidR="00771DEA" w:rsidRPr="007725D2" w:rsidRDefault="00771DEA" w:rsidP="00771DEA">
      <w:pPr>
        <w:rPr>
          <w:rFonts w:ascii="Times New Roman Bold" w:hAnsi="Times New Roman Bold"/>
          <w:b/>
          <w:caps/>
        </w:rPr>
      </w:pPr>
      <w:r w:rsidRPr="007725D2">
        <w:rPr>
          <w:rFonts w:ascii="Times New Roman Bold" w:hAnsi="Times New Roman Bold"/>
          <w:b/>
          <w:caps/>
        </w:rPr>
        <w:t>PLACE HEADING HERE</w:t>
      </w:r>
    </w:p>
    <w:p w14:paraId="5DAA08EA" w14:textId="77777777" w:rsidR="00771DEA" w:rsidRDefault="00D07CAA" w:rsidP="00771DEA">
      <w:pPr>
        <w:rPr>
          <w:b/>
        </w:rPr>
      </w:pPr>
      <w:r>
        <w:rPr>
          <w:b/>
        </w:rPr>
        <w:t>Place Subheading H</w:t>
      </w:r>
      <w:r w:rsidR="00771DEA">
        <w:rPr>
          <w:b/>
        </w:rPr>
        <w:t>ere</w:t>
      </w:r>
    </w:p>
    <w:p w14:paraId="5F24F23E" w14:textId="77777777" w:rsidR="00771DEA" w:rsidRPr="00547F63" w:rsidRDefault="00771DEA" w:rsidP="00771DEA">
      <w:pPr>
        <w:jc w:val="both"/>
        <w:rPr>
          <w:lang w:val="fr-FR"/>
        </w:rPr>
      </w:pPr>
      <w:r w:rsidRPr="002C54D0">
        <w:rPr>
          <w:lang w:val="fr-FR"/>
        </w:rPr>
        <w:t xml:space="preserve">Paragraph 1 </w:t>
      </w:r>
      <w:r w:rsidRPr="0017359C">
        <w:rPr>
          <w:lang w:val="fr-FR"/>
        </w:rPr>
        <w:t>Text continues. Text continues.</w:t>
      </w:r>
      <w:r>
        <w:rPr>
          <w:lang w:val="fr-FR"/>
        </w:rPr>
        <w:t xml:space="preserve"> </w:t>
      </w:r>
      <w:r w:rsidRPr="00FE4358">
        <w:rPr>
          <w:lang w:val="fr-FR"/>
        </w:rPr>
        <w:t>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 Text continues. 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 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 Text continues. Text continues. 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 </w:t>
      </w:r>
      <w:r w:rsidRPr="0017359C">
        <w:rPr>
          <w:lang w:val="fr-FR"/>
        </w:rPr>
        <w:t xml:space="preserve">Text continues. Text </w:t>
      </w:r>
      <w:proofErr w:type="gramStart"/>
      <w:r w:rsidRPr="0017359C">
        <w:rPr>
          <w:lang w:val="fr-FR"/>
        </w:rPr>
        <w:t>continues</w:t>
      </w:r>
      <w:r>
        <w:rPr>
          <w:lang w:val="fr-FR"/>
        </w:rPr>
        <w:t>[</w:t>
      </w:r>
      <w:proofErr w:type="gramEnd"/>
      <w:r>
        <w:rPr>
          <w:lang w:val="fr-FR"/>
        </w:rPr>
        <w:t>2]</w:t>
      </w:r>
      <w:r w:rsidRPr="0017359C">
        <w:rPr>
          <w:lang w:val="fr-FR"/>
        </w:rPr>
        <w:t>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 Text continues. 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 </w:t>
      </w:r>
    </w:p>
    <w:p w14:paraId="276E15C8" w14:textId="77777777" w:rsidR="00771DEA" w:rsidRDefault="00771DEA" w:rsidP="00771DEA">
      <w:pPr>
        <w:jc w:val="both"/>
        <w:rPr>
          <w:lang w:val="fr-FR"/>
        </w:rPr>
      </w:pPr>
    </w:p>
    <w:p w14:paraId="45466AA7" w14:textId="77777777" w:rsidR="00771DEA" w:rsidRDefault="00771DEA" w:rsidP="00771DEA">
      <w:pPr>
        <w:jc w:val="both"/>
        <w:rPr>
          <w:lang w:val="fr-FR"/>
        </w:rPr>
      </w:pPr>
      <w:r w:rsidRPr="00FE4358">
        <w:rPr>
          <w:lang w:val="fr-FR"/>
        </w:rPr>
        <w:t xml:space="preserve">Paragraph 2 </w:t>
      </w:r>
      <w:r w:rsidRPr="0017359C">
        <w:rPr>
          <w:lang w:val="fr-FR"/>
        </w:rPr>
        <w:t>Text continues. Text continues.</w:t>
      </w:r>
      <w:r>
        <w:rPr>
          <w:lang w:val="fr-FR"/>
        </w:rPr>
        <w:t xml:space="preserve"> </w:t>
      </w:r>
      <w:r w:rsidRPr="00FE4358">
        <w:rPr>
          <w:lang w:val="fr-FR"/>
        </w:rPr>
        <w:t>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 Text continues. 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 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 xml:space="preserve">Text </w:t>
      </w:r>
      <w:proofErr w:type="gramStart"/>
      <w:r w:rsidRPr="0017359C">
        <w:rPr>
          <w:lang w:val="fr-FR"/>
        </w:rPr>
        <w:t>continues.Text</w:t>
      </w:r>
      <w:proofErr w:type="gramEnd"/>
      <w:r w:rsidRPr="0017359C">
        <w:rPr>
          <w:lang w:val="fr-FR"/>
        </w:rPr>
        <w:t xml:space="preserve"> continues. Text continues. Text </w:t>
      </w:r>
      <w:r w:rsidR="00D07CAA" w:rsidRPr="0017359C">
        <w:rPr>
          <w:lang w:val="fr-FR"/>
        </w:rPr>
        <w:t>continues. Text continues. Text continues.</w:t>
      </w:r>
      <w:r w:rsidR="00D07CAA">
        <w:rPr>
          <w:lang w:val="fr-FR"/>
        </w:rPr>
        <w:t xml:space="preserve"> </w:t>
      </w:r>
      <w:r w:rsidR="00D07CAA" w:rsidRPr="0017359C">
        <w:rPr>
          <w:lang w:val="fr-FR"/>
        </w:rPr>
        <w:t>Text continues.</w:t>
      </w:r>
      <w:r w:rsidR="00D07CAA">
        <w:rPr>
          <w:lang w:val="fr-FR"/>
        </w:rPr>
        <w:t xml:space="preserve"> </w:t>
      </w:r>
      <w:r w:rsidR="00D07CAA" w:rsidRPr="0017359C">
        <w:rPr>
          <w:lang w:val="fr-FR"/>
        </w:rPr>
        <w:t>Text continues.</w:t>
      </w:r>
      <w:r w:rsidR="00D07CAA">
        <w:rPr>
          <w:lang w:val="fr-FR"/>
        </w:rPr>
        <w:t xml:space="preserve"> </w:t>
      </w:r>
      <w:r w:rsidR="00D07CAA" w:rsidRPr="0017359C">
        <w:rPr>
          <w:lang w:val="fr-FR"/>
        </w:rPr>
        <w:t>Text continues. Text continues.</w:t>
      </w:r>
      <w:r w:rsidR="00D07CAA">
        <w:rPr>
          <w:lang w:val="fr-FR"/>
        </w:rPr>
        <w:t xml:space="preserve"> </w:t>
      </w:r>
      <w:r w:rsidR="00D07CAA" w:rsidRPr="0017359C">
        <w:rPr>
          <w:lang w:val="fr-FR"/>
        </w:rPr>
        <w:t xml:space="preserve">Text </w:t>
      </w:r>
      <w:proofErr w:type="gramStart"/>
      <w:r w:rsidR="00D07CAA" w:rsidRPr="0017359C">
        <w:rPr>
          <w:lang w:val="fr-FR"/>
        </w:rPr>
        <w:t>continues.Text</w:t>
      </w:r>
      <w:proofErr w:type="gramEnd"/>
      <w:r w:rsidR="00D07CAA" w:rsidRPr="0017359C">
        <w:rPr>
          <w:lang w:val="fr-FR"/>
        </w:rPr>
        <w:t xml:space="preserve"> continues. Text continues. Text</w:t>
      </w:r>
    </w:p>
    <w:p w14:paraId="39767012" w14:textId="77777777" w:rsidR="00956574" w:rsidRPr="00601C73" w:rsidRDefault="00956574" w:rsidP="00771DEA">
      <w:pPr>
        <w:jc w:val="both"/>
        <w:rPr>
          <w:lang w:val="fr-FR"/>
        </w:rPr>
      </w:pPr>
    </w:p>
    <w:p w14:paraId="0FB62F7E" w14:textId="77777777" w:rsidR="00771DEA" w:rsidRDefault="002F2849" w:rsidP="00771DEA">
      <w:r>
        <w:rPr>
          <w:noProof/>
        </w:rPr>
        <w:drawing>
          <wp:inline distT="0" distB="0" distL="0" distR="0" wp14:anchorId="23CA54B8" wp14:editId="2420CD9E">
            <wp:extent cx="2876550" cy="1676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8BD27" w14:textId="77777777" w:rsidR="00771DEA" w:rsidRDefault="00771DEA" w:rsidP="00771DEA">
      <w:pPr>
        <w:keepNext/>
      </w:pPr>
      <w:r w:rsidRPr="006411B3">
        <w:rPr>
          <w:b/>
        </w:rPr>
        <w:t>Figure 1.</w:t>
      </w:r>
      <w:r w:rsidRPr="006411B3">
        <w:t xml:space="preserve"> PTH Process Window by Alloy</w:t>
      </w:r>
    </w:p>
    <w:p w14:paraId="108D6CD8" w14:textId="77777777" w:rsidR="00771DEA" w:rsidRDefault="00771DEA" w:rsidP="00771DEA">
      <w:pPr>
        <w:keepNext/>
      </w:pPr>
    </w:p>
    <w:p w14:paraId="1C954E9F" w14:textId="77777777" w:rsidR="00771DEA" w:rsidRDefault="00771DEA" w:rsidP="00771DEA">
      <w:pPr>
        <w:keepNext/>
        <w:jc w:val="both"/>
        <w:rPr>
          <w:lang w:val="fr-FR"/>
        </w:rPr>
      </w:pPr>
      <w:r w:rsidRPr="0017359C">
        <w:rPr>
          <w:lang w:val="fr-FR"/>
        </w:rPr>
        <w:t>Text continues. Text continues.</w:t>
      </w:r>
      <w:r>
        <w:rPr>
          <w:lang w:val="fr-FR"/>
        </w:rPr>
        <w:t xml:space="preserve"> </w:t>
      </w:r>
      <w:r w:rsidRPr="00FE4358">
        <w:rPr>
          <w:lang w:val="fr-FR"/>
        </w:rPr>
        <w:t>Text</w:t>
      </w:r>
      <w:r>
        <w:rPr>
          <w:lang w:val="fr-FR"/>
        </w:rPr>
        <w:t xml:space="preserve"> </w:t>
      </w:r>
      <w:r w:rsidRPr="00FE4358">
        <w:rPr>
          <w:lang w:val="fr-FR"/>
        </w:rPr>
        <w:t>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 Text continues. Text</w:t>
      </w:r>
      <w:r>
        <w:rPr>
          <w:lang w:val="fr-FR"/>
        </w:rPr>
        <w:t xml:space="preserve"> </w:t>
      </w:r>
      <w:r w:rsidRPr="00762D0B">
        <w:rPr>
          <w:lang w:val="fr-FR"/>
        </w:rPr>
        <w:t xml:space="preserve">Paragraph 1 </w:t>
      </w:r>
      <w:r w:rsidRPr="0017359C">
        <w:rPr>
          <w:lang w:val="fr-FR"/>
        </w:rPr>
        <w:t>Text continues. Text continues.</w:t>
      </w:r>
      <w:r>
        <w:rPr>
          <w:lang w:val="fr-FR"/>
        </w:rPr>
        <w:t xml:space="preserve"> </w:t>
      </w:r>
      <w:r w:rsidRPr="00FE4358">
        <w:rPr>
          <w:lang w:val="fr-FR"/>
        </w:rPr>
        <w:t>Text continues.</w:t>
      </w:r>
      <w:r>
        <w:rPr>
          <w:lang w:val="fr-FR"/>
        </w:rPr>
        <w:t xml:space="preserve"> </w:t>
      </w:r>
      <w:r w:rsidRPr="0017359C">
        <w:rPr>
          <w:lang w:val="fr-FR"/>
        </w:rPr>
        <w:t>Text continues. Text continues. Text</w:t>
      </w:r>
      <w:r>
        <w:rPr>
          <w:lang w:val="fr-FR"/>
        </w:rPr>
        <w:t xml:space="preserve"> </w:t>
      </w:r>
      <w:r w:rsidRPr="0017359C">
        <w:rPr>
          <w:lang w:val="fr-FR"/>
        </w:rPr>
        <w:t>continues.</w:t>
      </w:r>
      <w:r>
        <w:rPr>
          <w:lang w:val="fr-FR"/>
        </w:rPr>
        <w:t xml:space="preserve"> </w:t>
      </w:r>
      <w:r w:rsidRPr="00FE4358">
        <w:rPr>
          <w:lang w:val="fr-FR"/>
        </w:rPr>
        <w:t>Text</w:t>
      </w:r>
      <w:r>
        <w:rPr>
          <w:lang w:val="fr-FR"/>
        </w:rPr>
        <w:t xml:space="preserve"> </w:t>
      </w:r>
      <w:r w:rsidRPr="00FE4358">
        <w:rPr>
          <w:lang w:val="fr-FR"/>
        </w:rPr>
        <w:t>continues.</w:t>
      </w:r>
      <w:r>
        <w:rPr>
          <w:lang w:val="fr-FR"/>
        </w:rPr>
        <w:t xml:space="preserve"> </w:t>
      </w:r>
      <w:r w:rsidRPr="0017359C">
        <w:rPr>
          <w:lang w:val="fr-FR"/>
        </w:rPr>
        <w:t xml:space="preserve">Text continues. </w:t>
      </w:r>
      <w:proofErr w:type="gramStart"/>
      <w:r w:rsidR="00D07CAA" w:rsidRPr="0017359C">
        <w:rPr>
          <w:lang w:val="fr-FR"/>
        </w:rPr>
        <w:t>continues</w:t>
      </w:r>
      <w:proofErr w:type="gramEnd"/>
      <w:r w:rsidR="00D07CAA" w:rsidRPr="0017359C">
        <w:rPr>
          <w:lang w:val="fr-FR"/>
        </w:rPr>
        <w:t>. Text continues. Text continues.</w:t>
      </w:r>
      <w:r w:rsidR="00D07CAA">
        <w:rPr>
          <w:lang w:val="fr-FR"/>
        </w:rPr>
        <w:t xml:space="preserve"> </w:t>
      </w:r>
      <w:r w:rsidR="00D07CAA" w:rsidRPr="0017359C">
        <w:rPr>
          <w:lang w:val="fr-FR"/>
        </w:rPr>
        <w:t>Text continues.</w:t>
      </w:r>
      <w:r w:rsidR="00D07CAA">
        <w:rPr>
          <w:lang w:val="fr-FR"/>
        </w:rPr>
        <w:t xml:space="preserve"> </w:t>
      </w:r>
      <w:r w:rsidR="00D07CAA" w:rsidRPr="0017359C">
        <w:rPr>
          <w:lang w:val="fr-FR"/>
        </w:rPr>
        <w:t>Text continues.</w:t>
      </w:r>
      <w:r w:rsidR="00D07CAA">
        <w:rPr>
          <w:lang w:val="fr-FR"/>
        </w:rPr>
        <w:t xml:space="preserve"> </w:t>
      </w:r>
      <w:r w:rsidR="00D07CAA" w:rsidRPr="0017359C">
        <w:rPr>
          <w:lang w:val="fr-FR"/>
        </w:rPr>
        <w:t>Text continues. Text continues.</w:t>
      </w:r>
      <w:r w:rsidR="00D07CAA">
        <w:rPr>
          <w:lang w:val="fr-FR"/>
        </w:rPr>
        <w:t xml:space="preserve"> </w:t>
      </w:r>
      <w:r w:rsidR="00D07CAA" w:rsidRPr="0017359C">
        <w:rPr>
          <w:lang w:val="fr-FR"/>
        </w:rPr>
        <w:t xml:space="preserve">Text </w:t>
      </w:r>
      <w:proofErr w:type="gramStart"/>
      <w:r w:rsidR="00D07CAA" w:rsidRPr="0017359C">
        <w:rPr>
          <w:lang w:val="fr-FR"/>
        </w:rPr>
        <w:t>continues.Text</w:t>
      </w:r>
      <w:proofErr w:type="gramEnd"/>
      <w:r w:rsidR="00D07CAA" w:rsidRPr="0017359C">
        <w:rPr>
          <w:lang w:val="fr-FR"/>
        </w:rPr>
        <w:t xml:space="preserve"> continues. Text continues. Text</w:t>
      </w:r>
    </w:p>
    <w:p w14:paraId="26F5ED6C" w14:textId="77777777" w:rsidR="002050E7" w:rsidRPr="006411B3" w:rsidRDefault="002050E7" w:rsidP="00771DEA">
      <w:pPr>
        <w:keepNext/>
        <w:jc w:val="both"/>
      </w:pPr>
    </w:p>
    <w:p w14:paraId="43A222E6" w14:textId="77777777" w:rsidR="00771DEA" w:rsidRDefault="002050E7" w:rsidP="00771DEA">
      <w:pPr>
        <w:rPr>
          <w:b/>
        </w:rPr>
      </w:pPr>
      <w:r w:rsidRPr="002050E7">
        <w:rPr>
          <w:b/>
        </w:rPr>
        <w:t xml:space="preserve">Table 1. </w:t>
      </w:r>
      <w:r>
        <w:t>Alloy Temperature Details</w:t>
      </w:r>
    </w:p>
    <w:p w14:paraId="2B7CE197" w14:textId="31B73925" w:rsidR="00771DEA" w:rsidRDefault="002F2849" w:rsidP="00BC50B7">
      <w:r>
        <w:rPr>
          <w:noProof/>
        </w:rPr>
        <w:drawing>
          <wp:inline distT="0" distB="0" distL="0" distR="0" wp14:anchorId="197CF7C6" wp14:editId="6A3A2472">
            <wp:extent cx="3086100" cy="14954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73033" w14:textId="77777777" w:rsidR="00771DEA" w:rsidRPr="00DE5FBD" w:rsidRDefault="00771DEA" w:rsidP="00771DEA">
      <w:pPr>
        <w:rPr>
          <w:b/>
        </w:rPr>
      </w:pPr>
    </w:p>
    <w:p w14:paraId="70310644" w14:textId="77777777" w:rsidR="003F1547" w:rsidRDefault="003F1547"/>
    <w:sectPr w:rsidR="003F1547" w:rsidSect="00956574">
      <w:type w:val="continuous"/>
      <w:pgSz w:w="12240" w:h="15840"/>
      <w:pgMar w:top="1080" w:right="1080" w:bottom="1080" w:left="1080" w:header="720" w:footer="720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C1CCC0" w14:textId="77777777" w:rsidR="002F2849" w:rsidRDefault="002F2849">
      <w:r>
        <w:separator/>
      </w:r>
    </w:p>
  </w:endnote>
  <w:endnote w:type="continuationSeparator" w:id="0">
    <w:p w14:paraId="250EF3A3" w14:textId="77777777" w:rsidR="002F2849" w:rsidRDefault="002F2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95081F" w14:textId="77777777" w:rsidR="002F2849" w:rsidRDefault="002F2849">
      <w:r>
        <w:separator/>
      </w:r>
    </w:p>
  </w:footnote>
  <w:footnote w:type="continuationSeparator" w:id="0">
    <w:p w14:paraId="2B9AFACE" w14:textId="77777777" w:rsidR="002F2849" w:rsidRDefault="002F28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isplayBackgroundShape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2849"/>
    <w:rsid w:val="00016223"/>
    <w:rsid w:val="00016A32"/>
    <w:rsid w:val="00025B5E"/>
    <w:rsid w:val="0002730B"/>
    <w:rsid w:val="00032B92"/>
    <w:rsid w:val="000368D9"/>
    <w:rsid w:val="000409E8"/>
    <w:rsid w:val="00044C19"/>
    <w:rsid w:val="00064D68"/>
    <w:rsid w:val="00081FA5"/>
    <w:rsid w:val="00087AB4"/>
    <w:rsid w:val="00087F54"/>
    <w:rsid w:val="0009126D"/>
    <w:rsid w:val="00096A4E"/>
    <w:rsid w:val="000A553C"/>
    <w:rsid w:val="000B66B8"/>
    <w:rsid w:val="000C1139"/>
    <w:rsid w:val="000C1D98"/>
    <w:rsid w:val="000C2F8B"/>
    <w:rsid w:val="000F0288"/>
    <w:rsid w:val="000F7608"/>
    <w:rsid w:val="00101DB4"/>
    <w:rsid w:val="00114432"/>
    <w:rsid w:val="001228EA"/>
    <w:rsid w:val="0015155E"/>
    <w:rsid w:val="0017141D"/>
    <w:rsid w:val="00196E55"/>
    <w:rsid w:val="001A2BE1"/>
    <w:rsid w:val="001A47FD"/>
    <w:rsid w:val="001B20CE"/>
    <w:rsid w:val="001C25FF"/>
    <w:rsid w:val="001C375B"/>
    <w:rsid w:val="001D1E9E"/>
    <w:rsid w:val="001D4181"/>
    <w:rsid w:val="001E50F8"/>
    <w:rsid w:val="001E7D92"/>
    <w:rsid w:val="002040BB"/>
    <w:rsid w:val="002050E7"/>
    <w:rsid w:val="002102B0"/>
    <w:rsid w:val="00231BDB"/>
    <w:rsid w:val="00233CCD"/>
    <w:rsid w:val="002409AC"/>
    <w:rsid w:val="00245FBE"/>
    <w:rsid w:val="00273C7E"/>
    <w:rsid w:val="00276C54"/>
    <w:rsid w:val="00295521"/>
    <w:rsid w:val="002B06AE"/>
    <w:rsid w:val="002E32A0"/>
    <w:rsid w:val="002F2849"/>
    <w:rsid w:val="002F43D2"/>
    <w:rsid w:val="00311C2B"/>
    <w:rsid w:val="0032077F"/>
    <w:rsid w:val="0032782F"/>
    <w:rsid w:val="00330E9F"/>
    <w:rsid w:val="003376B6"/>
    <w:rsid w:val="00344892"/>
    <w:rsid w:val="00366B26"/>
    <w:rsid w:val="003A4829"/>
    <w:rsid w:val="003C191A"/>
    <w:rsid w:val="003C67E2"/>
    <w:rsid w:val="003D69F5"/>
    <w:rsid w:val="003E2D64"/>
    <w:rsid w:val="003F1547"/>
    <w:rsid w:val="003F16F2"/>
    <w:rsid w:val="00406B60"/>
    <w:rsid w:val="00412F4A"/>
    <w:rsid w:val="004203DE"/>
    <w:rsid w:val="00444279"/>
    <w:rsid w:val="004563DC"/>
    <w:rsid w:val="004949BB"/>
    <w:rsid w:val="004A7987"/>
    <w:rsid w:val="004B1714"/>
    <w:rsid w:val="004C2887"/>
    <w:rsid w:val="0050381D"/>
    <w:rsid w:val="00505CC9"/>
    <w:rsid w:val="005128AB"/>
    <w:rsid w:val="00523228"/>
    <w:rsid w:val="00535BB8"/>
    <w:rsid w:val="00541A91"/>
    <w:rsid w:val="00550467"/>
    <w:rsid w:val="005714AE"/>
    <w:rsid w:val="00591642"/>
    <w:rsid w:val="00592DA0"/>
    <w:rsid w:val="005A6D9B"/>
    <w:rsid w:val="005B3608"/>
    <w:rsid w:val="005C2974"/>
    <w:rsid w:val="005D79FC"/>
    <w:rsid w:val="005E3BDD"/>
    <w:rsid w:val="00603CE2"/>
    <w:rsid w:val="00607BFE"/>
    <w:rsid w:val="00625F3E"/>
    <w:rsid w:val="00626C3B"/>
    <w:rsid w:val="006307C6"/>
    <w:rsid w:val="0064698F"/>
    <w:rsid w:val="00673228"/>
    <w:rsid w:val="006A2395"/>
    <w:rsid w:val="006A62C9"/>
    <w:rsid w:val="006D60DC"/>
    <w:rsid w:val="006E62A2"/>
    <w:rsid w:val="007200E6"/>
    <w:rsid w:val="00730D03"/>
    <w:rsid w:val="00735E8C"/>
    <w:rsid w:val="00735F57"/>
    <w:rsid w:val="00737608"/>
    <w:rsid w:val="00756D5E"/>
    <w:rsid w:val="00771DEA"/>
    <w:rsid w:val="007A580F"/>
    <w:rsid w:val="007A7ABD"/>
    <w:rsid w:val="007B6632"/>
    <w:rsid w:val="007C1498"/>
    <w:rsid w:val="007D26B4"/>
    <w:rsid w:val="007F4751"/>
    <w:rsid w:val="00802BED"/>
    <w:rsid w:val="0081197E"/>
    <w:rsid w:val="008221B4"/>
    <w:rsid w:val="00835BC8"/>
    <w:rsid w:val="00860629"/>
    <w:rsid w:val="008619E9"/>
    <w:rsid w:val="008623DC"/>
    <w:rsid w:val="00895559"/>
    <w:rsid w:val="008A25EE"/>
    <w:rsid w:val="008D4EF8"/>
    <w:rsid w:val="0090344D"/>
    <w:rsid w:val="00903878"/>
    <w:rsid w:val="00925489"/>
    <w:rsid w:val="009254CE"/>
    <w:rsid w:val="0093417F"/>
    <w:rsid w:val="00951245"/>
    <w:rsid w:val="00956574"/>
    <w:rsid w:val="00957F68"/>
    <w:rsid w:val="00967ACF"/>
    <w:rsid w:val="00972D0F"/>
    <w:rsid w:val="00973744"/>
    <w:rsid w:val="00975D3E"/>
    <w:rsid w:val="00976886"/>
    <w:rsid w:val="009D2E5D"/>
    <w:rsid w:val="009F5E25"/>
    <w:rsid w:val="00A16F99"/>
    <w:rsid w:val="00A35CEA"/>
    <w:rsid w:val="00A41DE3"/>
    <w:rsid w:val="00A5794E"/>
    <w:rsid w:val="00AA3269"/>
    <w:rsid w:val="00AA4CCF"/>
    <w:rsid w:val="00AA7DBB"/>
    <w:rsid w:val="00AB4E7B"/>
    <w:rsid w:val="00AD2FA3"/>
    <w:rsid w:val="00AD59EB"/>
    <w:rsid w:val="00AE3840"/>
    <w:rsid w:val="00AE734A"/>
    <w:rsid w:val="00B0194A"/>
    <w:rsid w:val="00B03429"/>
    <w:rsid w:val="00B10B2F"/>
    <w:rsid w:val="00B11E50"/>
    <w:rsid w:val="00B16ED3"/>
    <w:rsid w:val="00B4663D"/>
    <w:rsid w:val="00B46A2D"/>
    <w:rsid w:val="00B729BC"/>
    <w:rsid w:val="00B7468C"/>
    <w:rsid w:val="00B95EBC"/>
    <w:rsid w:val="00BB1D8C"/>
    <w:rsid w:val="00BC2331"/>
    <w:rsid w:val="00BC50B7"/>
    <w:rsid w:val="00BE0044"/>
    <w:rsid w:val="00BE07C5"/>
    <w:rsid w:val="00C5666F"/>
    <w:rsid w:val="00C74115"/>
    <w:rsid w:val="00C8677E"/>
    <w:rsid w:val="00C90540"/>
    <w:rsid w:val="00CA016E"/>
    <w:rsid w:val="00CA081B"/>
    <w:rsid w:val="00CA27BA"/>
    <w:rsid w:val="00CB1927"/>
    <w:rsid w:val="00CB2DF2"/>
    <w:rsid w:val="00CB33FB"/>
    <w:rsid w:val="00CB4737"/>
    <w:rsid w:val="00CD247C"/>
    <w:rsid w:val="00D07CAA"/>
    <w:rsid w:val="00D35D97"/>
    <w:rsid w:val="00D4050F"/>
    <w:rsid w:val="00D454ED"/>
    <w:rsid w:val="00D5025B"/>
    <w:rsid w:val="00D7304A"/>
    <w:rsid w:val="00DB1F46"/>
    <w:rsid w:val="00E06088"/>
    <w:rsid w:val="00E15BC5"/>
    <w:rsid w:val="00E25D43"/>
    <w:rsid w:val="00E4037D"/>
    <w:rsid w:val="00E53EF4"/>
    <w:rsid w:val="00E54EFB"/>
    <w:rsid w:val="00E568B6"/>
    <w:rsid w:val="00E61D3D"/>
    <w:rsid w:val="00EA199B"/>
    <w:rsid w:val="00EA7BB3"/>
    <w:rsid w:val="00EB19AA"/>
    <w:rsid w:val="00EB5836"/>
    <w:rsid w:val="00EC2F69"/>
    <w:rsid w:val="00EC3424"/>
    <w:rsid w:val="00ED2FC9"/>
    <w:rsid w:val="00EE6D33"/>
    <w:rsid w:val="00F03C4B"/>
    <w:rsid w:val="00F0734B"/>
    <w:rsid w:val="00F30C52"/>
    <w:rsid w:val="00F46A9E"/>
    <w:rsid w:val="00F623F5"/>
    <w:rsid w:val="00F64FC8"/>
    <w:rsid w:val="00F82BD2"/>
    <w:rsid w:val="00F845AA"/>
    <w:rsid w:val="00F914CA"/>
    <w:rsid w:val="00FE1949"/>
    <w:rsid w:val="00FE75A1"/>
    <w:rsid w:val="00FF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79ECE5"/>
  <w15:docId w15:val="{CB572FE9-CD1B-4C5F-B7AC-602FD6191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1D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771DEA"/>
    <w:rPr>
      <w:b/>
      <w:bCs/>
    </w:rPr>
  </w:style>
  <w:style w:type="paragraph" w:styleId="Header">
    <w:name w:val="header"/>
    <w:basedOn w:val="Normal"/>
    <w:rsid w:val="004563D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563D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2050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50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lie\Downloads\Paper_Title_Page_8_5x11%20(1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Paper_Title_Page_8_5x11 (1)</Template>
  <TotalTime>1</TotalTime>
  <Pages>1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ENTER PAPER TITLE HERE- ALL CAPS; 14PT TIMES NEW ROMAN;</vt:lpstr>
    </vt:vector>
  </TitlesOfParts>
  <Company>SMTA</Company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ENTER PAPER TITLE HERE- ALL CAPS; 14PT TIMES NEW ROMAN;</dc:title>
  <dc:creator>Karlie Severinson</dc:creator>
  <cp:lastModifiedBy>Karlie Severinson</cp:lastModifiedBy>
  <cp:revision>4</cp:revision>
  <cp:lastPrinted>2018-09-27T20:31:00Z</cp:lastPrinted>
  <dcterms:created xsi:type="dcterms:W3CDTF">2018-09-27T20:31:00Z</dcterms:created>
  <dcterms:modified xsi:type="dcterms:W3CDTF">2020-02-19T21:12:00Z</dcterms:modified>
</cp:coreProperties>
</file>